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8.xml" ContentType="application/vnd.openxmlformats-officedocument.wordprocessingml.footer+xml"/>
  <Override PartName="/word/footer9.xml" ContentType="application/vnd.openxmlformats-officedocument.wordprocessingml.footer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FB0" w:rsidRPr="0061309F" w:rsidRDefault="00E56FB0" w:rsidP="00680364">
      <w:pPr>
        <w:keepNext/>
        <w:keepLines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  <w:sectPr w:rsidR="00E56FB0" w:rsidRPr="0061309F" w:rsidSect="00F4373B">
          <w:pgSz w:w="11906" w:h="16838"/>
          <w:pgMar w:top="1134" w:right="850" w:bottom="1134" w:left="1701" w:header="708" w:footer="708" w:gutter="0"/>
          <w:cols w:space="720"/>
        </w:sectPr>
      </w:pPr>
      <w:r w:rsidRPr="00E9291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8pt;height:642.75pt;visibility:visible">
            <v:imagedata r:id="rId7" o:title=""/>
          </v:shape>
        </w:pict>
      </w:r>
    </w:p>
    <w:p w:rsidR="00E56FB0" w:rsidRDefault="00E56FB0" w:rsidP="008F0007">
      <w:pPr>
        <w:pStyle w:val="TOCHeading"/>
        <w:jc w:val="center"/>
      </w:pPr>
      <w:bookmarkStart w:id="0" w:name="bookmark2"/>
      <w:r w:rsidRPr="001D1FB9">
        <w:rPr>
          <w:rFonts w:ascii="Times New Roman" w:hAnsi="Times New Roman"/>
          <w:color w:val="auto"/>
        </w:rPr>
        <w:t>Содержание</w:t>
      </w:r>
    </w:p>
    <w:p w:rsidR="00E56FB0" w:rsidRPr="00680364" w:rsidRDefault="00E56FB0" w:rsidP="00680364">
      <w:pPr>
        <w:pStyle w:val="TOC2"/>
        <w:tabs>
          <w:tab w:val="right" w:leader="dot" w:pos="9687"/>
        </w:tabs>
        <w:ind w:left="0"/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24678032" w:history="1"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>Пояснительная записка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_Toc524678032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 w:rsidP="00680364">
      <w:pPr>
        <w:rPr>
          <w:rFonts w:ascii="Times New Roman" w:eastAsia="Times New Roman" w:hAnsi="Times New Roman" w:cs="Times New Roman"/>
          <w:noProof/>
          <w:sz w:val="28"/>
          <w:szCs w:val="28"/>
        </w:rPr>
      </w:pPr>
      <w:hyperlink w:anchor="_Toc524678033" w:history="1">
        <w:r w:rsidRPr="00680364">
          <w:rPr>
            <w:rStyle w:val="Hyperlink"/>
            <w:rFonts w:ascii="Times New Roman" w:hAnsi="Times New Roman"/>
            <w:sz w:val="28"/>
            <w:szCs w:val="28"/>
          </w:rPr>
          <w:t>Учебный</w:t>
        </w:r>
      </w:hyperlink>
      <w:r w:rsidRPr="00680364">
        <w:rPr>
          <w:rFonts w:ascii="Times New Roman" w:hAnsi="Times New Roman" w:cs="Times New Roman"/>
          <w:sz w:val="28"/>
          <w:szCs w:val="28"/>
        </w:rPr>
        <w:t xml:space="preserve"> план…………………………………………………………………………8</w:t>
      </w:r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36" w:history="1">
        <w:r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Календарный учебный график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_Toc524678036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37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Общепрофессиональный курс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_Toc524678037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38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Профессиональный курс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_Toc524678038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0" w:history="1">
        <w:r w:rsidRPr="00680364"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</w:rPr>
          <w:t>Т</w:t>
        </w:r>
        <w:r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</w:rPr>
          <w:t>ематический план</w:t>
        </w:r>
        <w:r w:rsidRPr="00680364"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</w:rPr>
          <w:t>и</w:t>
        </w:r>
        <w:r w:rsidRPr="00680364"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</w:rPr>
          <w:t xml:space="preserve"> </w:t>
        </w:r>
      </w:hyperlink>
      <w:r w:rsidRPr="00680364">
        <w:rPr>
          <w:rStyle w:val="Hyperlink"/>
          <w:rFonts w:ascii="Times New Roman" w:hAnsi="Times New Roman"/>
          <w:noProof/>
          <w:color w:val="auto"/>
          <w:sz w:val="28"/>
          <w:szCs w:val="28"/>
          <w:u w:val="none"/>
        </w:rPr>
        <w:t xml:space="preserve">программа </w:t>
      </w:r>
      <w:r>
        <w:rPr>
          <w:rStyle w:val="Hyperlink"/>
          <w:rFonts w:ascii="Times New Roman" w:hAnsi="Times New Roman"/>
          <w:noProof/>
          <w:color w:val="auto"/>
          <w:sz w:val="28"/>
          <w:szCs w:val="28"/>
          <w:u w:val="none"/>
        </w:rPr>
        <w:t>производственного обучения</w:t>
      </w:r>
      <w:hyperlink w:anchor="_Toc524678041" w:history="1"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_Toc524678041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34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3" w:history="1"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>Приложение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_Toc524678043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37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4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Условия реализации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</w:rPr>
          <w:t>профессиональной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</w:rPr>
          <w:t>образовательной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</w:rPr>
          <w:t>программы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</w:rPr>
          <w:t>профессиональной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</w:t>
        </w:r>
        <w:r>
          <w:rPr>
            <w:rStyle w:val="Hyperlink"/>
            <w:rFonts w:ascii="Times New Roman" w:hAnsi="Times New Roman"/>
            <w:noProof/>
            <w:sz w:val="28"/>
            <w:szCs w:val="28"/>
          </w:rPr>
          <w:t>подготовки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_Toc524678044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39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left" w:pos="660"/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7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План индивидуальных упражнений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по практическому вождению Категорий «С»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_Toc524678047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41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left" w:pos="660"/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8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План индивидуальных упражнений</w:t>
        </w:r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 xml:space="preserve"> по практическому вождению Категорий «Е »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_Toc524678048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42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49" w:history="1">
        <w:r w:rsidRPr="00680364">
          <w:rPr>
            <w:rStyle w:val="Hyperlink"/>
            <w:rFonts w:ascii="Times New Roman" w:hAnsi="Times New Roman"/>
            <w:noProof/>
            <w:sz w:val="28"/>
            <w:szCs w:val="28"/>
          </w:rPr>
          <w:t>Список литературы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_Toc524678049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44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Pr="00680364" w:rsidRDefault="00E56FB0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050" w:history="1">
        <w:r>
          <w:rPr>
            <w:rStyle w:val="Hyperlink"/>
            <w:rFonts w:ascii="Times New Roman" w:hAnsi="Times New Roman"/>
            <w:noProof/>
            <w:sz w:val="28"/>
            <w:szCs w:val="28"/>
          </w:rPr>
          <w:t>Экзаменационные билеты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_Toc524678050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44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Default="00E56FB0">
      <w:pPr>
        <w:pStyle w:val="TOC1"/>
        <w:tabs>
          <w:tab w:val="right" w:leader="dot" w:pos="9687"/>
        </w:tabs>
        <w:rPr>
          <w:rFonts w:ascii="Calibri" w:eastAsia="Times New Roman" w:hAnsi="Calibri" w:cs="Times New Roman"/>
          <w:noProof/>
          <w:color w:val="auto"/>
          <w:sz w:val="22"/>
          <w:szCs w:val="22"/>
        </w:rPr>
      </w:pPr>
      <w:hyperlink w:anchor="_Toc524678051" w:history="1">
        <w:r w:rsidRPr="00680364">
          <w:rPr>
            <w:rStyle w:val="Hyperlink"/>
            <w:rFonts w:ascii="Times New Roman" w:hAnsi="Times New Roman"/>
            <w:noProof/>
            <w:sz w:val="28"/>
            <w:szCs w:val="28"/>
            <w:lang w:eastAsia="en-US"/>
          </w:rPr>
          <w:t>Приложение 1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_Toc524678051 \h </w:instrTex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t>53</w:t>
        </w:r>
        <w:r w:rsidRPr="00680364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E56FB0" w:rsidRDefault="00E56FB0" w:rsidP="008F0007">
      <w:r>
        <w:fldChar w:fldCharType="end"/>
      </w:r>
    </w:p>
    <w:p w:rsidR="00E56FB0" w:rsidRDefault="00E56FB0" w:rsidP="00960107">
      <w:pPr>
        <w:pStyle w:val="23"/>
        <w:keepNext/>
        <w:keepLines/>
        <w:shd w:val="clear" w:color="auto" w:fill="auto"/>
        <w:spacing w:line="240" w:lineRule="auto"/>
        <w:ind w:firstLine="709"/>
        <w:rPr>
          <w:sz w:val="28"/>
          <w:szCs w:val="28"/>
        </w:rPr>
        <w:sectPr w:rsidR="00E56FB0">
          <w:headerReference w:type="even" r:id="rId8"/>
          <w:headerReference w:type="default" r:id="rId9"/>
          <w:footerReference w:type="even" r:id="rId10"/>
          <w:footerReference w:type="default" r:id="rId11"/>
          <w:pgSz w:w="11909" w:h="16840"/>
          <w:pgMar w:top="864" w:right="815" w:bottom="1181" w:left="1397" w:header="0" w:footer="3" w:gutter="0"/>
          <w:cols w:space="720"/>
          <w:noEndnote/>
          <w:docGrid w:linePitch="360"/>
        </w:sectPr>
      </w:pPr>
    </w:p>
    <w:bookmarkEnd w:id="0"/>
    <w:p w:rsidR="00E56FB0" w:rsidRDefault="00E56FB0" w:rsidP="00960107">
      <w:pPr>
        <w:ind w:firstLine="709"/>
        <w:rPr>
          <w:rFonts w:ascii="Times New Roman" w:hAnsi="Times New Roman"/>
          <w:sz w:val="28"/>
          <w:szCs w:val="28"/>
          <w:lang w:eastAsia="en-US"/>
        </w:rPr>
        <w:sectPr w:rsidR="00E56FB0">
          <w:footerReference w:type="even" r:id="rId12"/>
          <w:footerReference w:type="default" r:id="rId13"/>
          <w:pgSz w:w="11900" w:h="16800"/>
          <w:pgMar w:top="1400" w:right="700" w:bottom="280" w:left="980" w:header="720" w:footer="720" w:gutter="0"/>
          <w:cols w:space="720"/>
        </w:sectPr>
      </w:pPr>
    </w:p>
    <w:p w:rsidR="00E56FB0" w:rsidRPr="0061309F" w:rsidRDefault="00E56FB0" w:rsidP="00960107">
      <w:pPr>
        <w:pStyle w:val="21"/>
        <w:numPr>
          <w:ilvl w:val="0"/>
          <w:numId w:val="96"/>
        </w:numPr>
        <w:shd w:val="clear" w:color="auto" w:fill="auto"/>
        <w:tabs>
          <w:tab w:val="left" w:pos="354"/>
        </w:tabs>
        <w:spacing w:line="240" w:lineRule="auto"/>
        <w:ind w:firstLine="709"/>
        <w:jc w:val="left"/>
        <w:rPr>
          <w:sz w:val="28"/>
          <w:szCs w:val="28"/>
        </w:rPr>
        <w:sectPr w:rsidR="00E56FB0" w:rsidRPr="0061309F">
          <w:footerReference w:type="even" r:id="rId14"/>
          <w:footerReference w:type="default" r:id="rId15"/>
          <w:footerReference w:type="first" r:id="rId16"/>
          <w:pgSz w:w="11909" w:h="16840"/>
          <w:pgMar w:top="795" w:right="877" w:bottom="1135" w:left="1335" w:header="0" w:footer="3" w:gutter="0"/>
          <w:cols w:space="720"/>
          <w:noEndnote/>
          <w:titlePg/>
          <w:docGrid w:linePitch="360"/>
        </w:sectPr>
      </w:pPr>
    </w:p>
    <w:p w:rsidR="00E56FB0" w:rsidRPr="0061309F" w:rsidRDefault="00E56FB0" w:rsidP="008F0007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E56FB0" w:rsidRPr="0061309F" w:rsidSect="00026F1E">
      <w:footerReference w:type="even" r:id="rId17"/>
      <w:footerReference w:type="default" r:id="rId18"/>
      <w:footerReference w:type="first" r:id="rId19"/>
      <w:type w:val="continuous"/>
      <w:pgSz w:w="11909" w:h="16840"/>
      <w:pgMar w:top="1415" w:right="1440" w:bottom="7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FB0" w:rsidRDefault="00E56FB0" w:rsidP="00026F1E">
      <w:r>
        <w:separator/>
      </w:r>
    </w:p>
  </w:endnote>
  <w:endnote w:type="continuationSeparator" w:id="0">
    <w:p w:rsidR="00E56FB0" w:rsidRDefault="00E56FB0" w:rsidP="00026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8.2pt;margin-top:810.6pt;width:8.65pt;height:6.95pt;z-index:-25165619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56FB0" w:rsidRDefault="00E56FB0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Pr="002258B4">
                    <w:rPr>
                      <w:rStyle w:val="9"/>
                      <w:noProof/>
                    </w:rPr>
                    <w:t>54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8.2pt;margin-top:810.6pt;width:8.65pt;height:6.95pt;z-index:-251654144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56FB0" w:rsidRDefault="00E56FB0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Pr="002258B4">
                    <w:rPr>
                      <w:rStyle w:val="9"/>
                      <w:noProof/>
                    </w:rPr>
                    <w:t>53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68.55pt;margin-top:793.05pt;width:58.8pt;height:8.4pt;z-index:-251652096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56FB0" w:rsidRDefault="00E56FB0">
                <w:pPr>
                  <w:pStyle w:val="1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2" type="#_x0000_t202" style="position:absolute;margin-left:304.45pt;margin-top:827.6pt;width:9.6pt;height:6.7pt;z-index:-25165107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E56FB0" w:rsidRPr="00C22501" w:rsidRDefault="00E56FB0" w:rsidP="00C22501"/>
            </w:txbxContent>
          </v:textbox>
          <w10:wrap anchorx="page" anchory="pag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FB0" w:rsidRDefault="00E56FB0"/>
  </w:footnote>
  <w:footnote w:type="continuationSeparator" w:id="0">
    <w:p w:rsidR="00E56FB0" w:rsidRDefault="00E56FB0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6FB0" w:rsidRDefault="00E56FB0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5DE"/>
    <w:multiLevelType w:val="multilevel"/>
    <w:tmpl w:val="96D4D01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39328A"/>
    <w:multiLevelType w:val="multilevel"/>
    <w:tmpl w:val="23A25C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064369C"/>
    <w:multiLevelType w:val="multilevel"/>
    <w:tmpl w:val="6C8C9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0B71504"/>
    <w:multiLevelType w:val="multilevel"/>
    <w:tmpl w:val="F1A63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27C6B0A"/>
    <w:multiLevelType w:val="multilevel"/>
    <w:tmpl w:val="560EF1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02AD47BA"/>
    <w:multiLevelType w:val="multilevel"/>
    <w:tmpl w:val="00C62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2F23527"/>
    <w:multiLevelType w:val="multilevel"/>
    <w:tmpl w:val="BA861E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4334908"/>
    <w:multiLevelType w:val="multilevel"/>
    <w:tmpl w:val="E23CBE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04816D15"/>
    <w:multiLevelType w:val="multilevel"/>
    <w:tmpl w:val="0B6C9B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05C910A7"/>
    <w:multiLevelType w:val="multilevel"/>
    <w:tmpl w:val="28824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07C42360"/>
    <w:multiLevelType w:val="multilevel"/>
    <w:tmpl w:val="8898C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082C1FAC"/>
    <w:multiLevelType w:val="multilevel"/>
    <w:tmpl w:val="60F042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08845C59"/>
    <w:multiLevelType w:val="multilevel"/>
    <w:tmpl w:val="1A629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09830842"/>
    <w:multiLevelType w:val="multilevel"/>
    <w:tmpl w:val="0A409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0A272C60"/>
    <w:multiLevelType w:val="multilevel"/>
    <w:tmpl w:val="4BAC6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0A2848A0"/>
    <w:multiLevelType w:val="multilevel"/>
    <w:tmpl w:val="BE08B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0CA71AF6"/>
    <w:multiLevelType w:val="multilevel"/>
    <w:tmpl w:val="F4F887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0D2D2255"/>
    <w:multiLevelType w:val="multilevel"/>
    <w:tmpl w:val="793A2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0D860F00"/>
    <w:multiLevelType w:val="multilevel"/>
    <w:tmpl w:val="548E3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0E5F7A60"/>
    <w:multiLevelType w:val="multilevel"/>
    <w:tmpl w:val="1766F986"/>
    <w:lvl w:ilvl="0">
      <w:start w:val="5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0F7C4DEB"/>
    <w:multiLevelType w:val="multilevel"/>
    <w:tmpl w:val="DBD63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10217E51"/>
    <w:multiLevelType w:val="multilevel"/>
    <w:tmpl w:val="6922D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125454AF"/>
    <w:multiLevelType w:val="multilevel"/>
    <w:tmpl w:val="FDC88A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13F6760D"/>
    <w:multiLevelType w:val="multilevel"/>
    <w:tmpl w:val="29B2F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149836C9"/>
    <w:multiLevelType w:val="multilevel"/>
    <w:tmpl w:val="F182C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16C4252D"/>
    <w:multiLevelType w:val="multilevel"/>
    <w:tmpl w:val="B59CCEF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1C603A47"/>
    <w:multiLevelType w:val="multilevel"/>
    <w:tmpl w:val="F9D61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1EFB4BC7"/>
    <w:multiLevelType w:val="multilevel"/>
    <w:tmpl w:val="946687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1F070E77"/>
    <w:multiLevelType w:val="multilevel"/>
    <w:tmpl w:val="21868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1FDD21C7"/>
    <w:multiLevelType w:val="multilevel"/>
    <w:tmpl w:val="0AB4D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204B1ECC"/>
    <w:multiLevelType w:val="multilevel"/>
    <w:tmpl w:val="8318CE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20FF1691"/>
    <w:multiLevelType w:val="multilevel"/>
    <w:tmpl w:val="BF3290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22C51692"/>
    <w:multiLevelType w:val="multilevel"/>
    <w:tmpl w:val="161446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>
    <w:nsid w:val="23C27A79"/>
    <w:multiLevelType w:val="multilevel"/>
    <w:tmpl w:val="AB2071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23C918E8"/>
    <w:multiLevelType w:val="multilevel"/>
    <w:tmpl w:val="470E49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23D5514A"/>
    <w:multiLevelType w:val="multilevel"/>
    <w:tmpl w:val="8B2A6C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26CB7D8E"/>
    <w:multiLevelType w:val="multilevel"/>
    <w:tmpl w:val="014E5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270A51AC"/>
    <w:multiLevelType w:val="multilevel"/>
    <w:tmpl w:val="F848A3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28A905D3"/>
    <w:multiLevelType w:val="multilevel"/>
    <w:tmpl w:val="29E23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2B011023"/>
    <w:multiLevelType w:val="multilevel"/>
    <w:tmpl w:val="61DC95A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>
    <w:nsid w:val="2C922608"/>
    <w:multiLevelType w:val="multilevel"/>
    <w:tmpl w:val="82BCD5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1">
    <w:nsid w:val="2E390DBD"/>
    <w:multiLevelType w:val="multilevel"/>
    <w:tmpl w:val="66C637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31245C2B"/>
    <w:multiLevelType w:val="multilevel"/>
    <w:tmpl w:val="28E8A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33EA58A3"/>
    <w:multiLevelType w:val="multilevel"/>
    <w:tmpl w:val="3C10C3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4">
    <w:nsid w:val="3466704F"/>
    <w:multiLevelType w:val="multilevel"/>
    <w:tmpl w:val="CB669374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34CA7606"/>
    <w:multiLevelType w:val="multilevel"/>
    <w:tmpl w:val="2D1604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6">
    <w:nsid w:val="36510379"/>
    <w:multiLevelType w:val="hybridMultilevel"/>
    <w:tmpl w:val="0C2C3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376C6935"/>
    <w:multiLevelType w:val="multilevel"/>
    <w:tmpl w:val="D5104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>
    <w:nsid w:val="3BEA4D35"/>
    <w:multiLevelType w:val="multilevel"/>
    <w:tmpl w:val="3948D0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9">
    <w:nsid w:val="40B05297"/>
    <w:multiLevelType w:val="multilevel"/>
    <w:tmpl w:val="57408B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45341EF4"/>
    <w:multiLevelType w:val="multilevel"/>
    <w:tmpl w:val="500C7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1">
    <w:nsid w:val="453D05D6"/>
    <w:multiLevelType w:val="multilevel"/>
    <w:tmpl w:val="31E21E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2">
    <w:nsid w:val="4910242F"/>
    <w:multiLevelType w:val="multilevel"/>
    <w:tmpl w:val="90CE9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3">
    <w:nsid w:val="4A0325EC"/>
    <w:multiLevelType w:val="multilevel"/>
    <w:tmpl w:val="1BCA79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4BB0533F"/>
    <w:multiLevelType w:val="multilevel"/>
    <w:tmpl w:val="C6789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5">
    <w:nsid w:val="4CE35A46"/>
    <w:multiLevelType w:val="multilevel"/>
    <w:tmpl w:val="CC86B3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6">
    <w:nsid w:val="4DD825F2"/>
    <w:multiLevelType w:val="multilevel"/>
    <w:tmpl w:val="C3006A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7">
    <w:nsid w:val="4E862660"/>
    <w:multiLevelType w:val="multilevel"/>
    <w:tmpl w:val="F676D0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8">
    <w:nsid w:val="527D5AFB"/>
    <w:multiLevelType w:val="multilevel"/>
    <w:tmpl w:val="3A426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9">
    <w:nsid w:val="54836D86"/>
    <w:multiLevelType w:val="multilevel"/>
    <w:tmpl w:val="18642E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0">
    <w:nsid w:val="56BB1116"/>
    <w:multiLevelType w:val="multilevel"/>
    <w:tmpl w:val="3E42E3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1">
    <w:nsid w:val="574A02B1"/>
    <w:multiLevelType w:val="multilevel"/>
    <w:tmpl w:val="02663A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2">
    <w:nsid w:val="57AD4DC4"/>
    <w:multiLevelType w:val="multilevel"/>
    <w:tmpl w:val="1B5AC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3">
    <w:nsid w:val="57BC7D9B"/>
    <w:multiLevelType w:val="multilevel"/>
    <w:tmpl w:val="F3A0F9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4">
    <w:nsid w:val="57EC32B2"/>
    <w:multiLevelType w:val="multilevel"/>
    <w:tmpl w:val="47747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5">
    <w:nsid w:val="58E62D9D"/>
    <w:multiLevelType w:val="multilevel"/>
    <w:tmpl w:val="57640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6">
    <w:nsid w:val="5A4B392D"/>
    <w:multiLevelType w:val="multilevel"/>
    <w:tmpl w:val="589EF6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7">
    <w:nsid w:val="5C2F2E21"/>
    <w:multiLevelType w:val="multilevel"/>
    <w:tmpl w:val="CFD0EE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8">
    <w:nsid w:val="5DD6309C"/>
    <w:multiLevelType w:val="multilevel"/>
    <w:tmpl w:val="3266C6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9">
    <w:nsid w:val="5F545E8B"/>
    <w:multiLevelType w:val="multilevel"/>
    <w:tmpl w:val="75F808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0">
    <w:nsid w:val="611F339D"/>
    <w:multiLevelType w:val="multilevel"/>
    <w:tmpl w:val="B0D8FB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1">
    <w:nsid w:val="61345A15"/>
    <w:multiLevelType w:val="multilevel"/>
    <w:tmpl w:val="52AE3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2">
    <w:nsid w:val="619B3B2B"/>
    <w:multiLevelType w:val="multilevel"/>
    <w:tmpl w:val="1BDAD250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3">
    <w:nsid w:val="63370F6F"/>
    <w:multiLevelType w:val="multilevel"/>
    <w:tmpl w:val="87DA24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4">
    <w:nsid w:val="640A0DC0"/>
    <w:multiLevelType w:val="multilevel"/>
    <w:tmpl w:val="5274A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5">
    <w:nsid w:val="64D800C9"/>
    <w:multiLevelType w:val="multilevel"/>
    <w:tmpl w:val="BB2E5A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6">
    <w:nsid w:val="6537484F"/>
    <w:multiLevelType w:val="multilevel"/>
    <w:tmpl w:val="9940C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7">
    <w:nsid w:val="65B40730"/>
    <w:multiLevelType w:val="multilevel"/>
    <w:tmpl w:val="E6FA8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8">
    <w:nsid w:val="65B50D40"/>
    <w:multiLevelType w:val="multilevel"/>
    <w:tmpl w:val="6C28B61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9">
    <w:nsid w:val="663A1D21"/>
    <w:multiLevelType w:val="multilevel"/>
    <w:tmpl w:val="5DBC49DC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0">
    <w:nsid w:val="675042F4"/>
    <w:multiLevelType w:val="multilevel"/>
    <w:tmpl w:val="A5CACD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1">
    <w:nsid w:val="698B3660"/>
    <w:multiLevelType w:val="multilevel"/>
    <w:tmpl w:val="6DD2A9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2">
    <w:nsid w:val="69B63258"/>
    <w:multiLevelType w:val="multilevel"/>
    <w:tmpl w:val="442470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3">
    <w:nsid w:val="6DDC72A7"/>
    <w:multiLevelType w:val="multilevel"/>
    <w:tmpl w:val="A8E26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4">
    <w:nsid w:val="6EEA4443"/>
    <w:multiLevelType w:val="multilevel"/>
    <w:tmpl w:val="EB9ECF0E"/>
    <w:lvl w:ilvl="0">
      <w:start w:val="18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5">
    <w:nsid w:val="6FB25539"/>
    <w:multiLevelType w:val="multilevel"/>
    <w:tmpl w:val="6FF6C6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6">
    <w:nsid w:val="70AE0CEA"/>
    <w:multiLevelType w:val="multilevel"/>
    <w:tmpl w:val="1CA400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7">
    <w:nsid w:val="70D01BB9"/>
    <w:multiLevelType w:val="multilevel"/>
    <w:tmpl w:val="81CE2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8">
    <w:nsid w:val="70FB11BF"/>
    <w:multiLevelType w:val="multilevel"/>
    <w:tmpl w:val="194A81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9">
    <w:nsid w:val="755E79FD"/>
    <w:multiLevelType w:val="multilevel"/>
    <w:tmpl w:val="42869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0">
    <w:nsid w:val="7797374A"/>
    <w:multiLevelType w:val="multilevel"/>
    <w:tmpl w:val="8BEEC9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1">
    <w:nsid w:val="78F0724C"/>
    <w:multiLevelType w:val="multilevel"/>
    <w:tmpl w:val="55CA9B9C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2">
    <w:nsid w:val="7B3C0661"/>
    <w:multiLevelType w:val="multilevel"/>
    <w:tmpl w:val="AD004DB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3">
    <w:nsid w:val="7C0A6130"/>
    <w:multiLevelType w:val="multilevel"/>
    <w:tmpl w:val="942CC9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4">
    <w:nsid w:val="7CEE0B51"/>
    <w:multiLevelType w:val="multilevel"/>
    <w:tmpl w:val="95F44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5">
    <w:nsid w:val="7DB447A4"/>
    <w:multiLevelType w:val="multilevel"/>
    <w:tmpl w:val="479A53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6">
    <w:nsid w:val="7E6E101B"/>
    <w:multiLevelType w:val="multilevel"/>
    <w:tmpl w:val="2F6CC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8"/>
  </w:num>
  <w:num w:numId="2">
    <w:abstractNumId w:val="53"/>
  </w:num>
  <w:num w:numId="3">
    <w:abstractNumId w:val="32"/>
  </w:num>
  <w:num w:numId="4">
    <w:abstractNumId w:val="92"/>
  </w:num>
  <w:num w:numId="5">
    <w:abstractNumId w:val="7"/>
  </w:num>
  <w:num w:numId="6">
    <w:abstractNumId w:val="25"/>
  </w:num>
  <w:num w:numId="7">
    <w:abstractNumId w:val="72"/>
  </w:num>
  <w:num w:numId="8">
    <w:abstractNumId w:val="91"/>
  </w:num>
  <w:num w:numId="9">
    <w:abstractNumId w:val="19"/>
  </w:num>
  <w:num w:numId="10">
    <w:abstractNumId w:val="15"/>
  </w:num>
  <w:num w:numId="11">
    <w:abstractNumId w:val="44"/>
  </w:num>
  <w:num w:numId="12">
    <w:abstractNumId w:val="39"/>
  </w:num>
  <w:num w:numId="13">
    <w:abstractNumId w:val="61"/>
  </w:num>
  <w:num w:numId="14">
    <w:abstractNumId w:val="84"/>
  </w:num>
  <w:num w:numId="15">
    <w:abstractNumId w:val="70"/>
  </w:num>
  <w:num w:numId="16">
    <w:abstractNumId w:val="71"/>
  </w:num>
  <w:num w:numId="17">
    <w:abstractNumId w:val="75"/>
  </w:num>
  <w:num w:numId="18">
    <w:abstractNumId w:val="52"/>
  </w:num>
  <w:num w:numId="19">
    <w:abstractNumId w:val="0"/>
  </w:num>
  <w:num w:numId="20">
    <w:abstractNumId w:val="18"/>
  </w:num>
  <w:num w:numId="21">
    <w:abstractNumId w:val="86"/>
  </w:num>
  <w:num w:numId="22">
    <w:abstractNumId w:val="45"/>
  </w:num>
  <w:num w:numId="23">
    <w:abstractNumId w:val="37"/>
  </w:num>
  <w:num w:numId="24">
    <w:abstractNumId w:val="88"/>
  </w:num>
  <w:num w:numId="25">
    <w:abstractNumId w:val="51"/>
  </w:num>
  <w:num w:numId="26">
    <w:abstractNumId w:val="29"/>
  </w:num>
  <w:num w:numId="27">
    <w:abstractNumId w:val="90"/>
  </w:num>
  <w:num w:numId="28">
    <w:abstractNumId w:val="16"/>
  </w:num>
  <w:num w:numId="29">
    <w:abstractNumId w:val="69"/>
  </w:num>
  <w:num w:numId="30">
    <w:abstractNumId w:val="21"/>
  </w:num>
  <w:num w:numId="31">
    <w:abstractNumId w:val="59"/>
  </w:num>
  <w:num w:numId="32">
    <w:abstractNumId w:val="17"/>
  </w:num>
  <w:num w:numId="33">
    <w:abstractNumId w:val="1"/>
  </w:num>
  <w:num w:numId="34">
    <w:abstractNumId w:val="34"/>
  </w:num>
  <w:num w:numId="35">
    <w:abstractNumId w:val="74"/>
  </w:num>
  <w:num w:numId="36">
    <w:abstractNumId w:val="30"/>
  </w:num>
  <w:num w:numId="37">
    <w:abstractNumId w:val="66"/>
  </w:num>
  <w:num w:numId="38">
    <w:abstractNumId w:val="43"/>
  </w:num>
  <w:num w:numId="39">
    <w:abstractNumId w:val="58"/>
  </w:num>
  <w:num w:numId="40">
    <w:abstractNumId w:val="81"/>
  </w:num>
  <w:num w:numId="41">
    <w:abstractNumId w:val="28"/>
  </w:num>
  <w:num w:numId="42">
    <w:abstractNumId w:val="96"/>
  </w:num>
  <w:num w:numId="43">
    <w:abstractNumId w:val="38"/>
  </w:num>
  <w:num w:numId="44">
    <w:abstractNumId w:val="87"/>
  </w:num>
  <w:num w:numId="45">
    <w:abstractNumId w:val="83"/>
  </w:num>
  <w:num w:numId="46">
    <w:abstractNumId w:val="33"/>
  </w:num>
  <w:num w:numId="47">
    <w:abstractNumId w:val="64"/>
  </w:num>
  <w:num w:numId="48">
    <w:abstractNumId w:val="40"/>
  </w:num>
  <w:num w:numId="49">
    <w:abstractNumId w:val="10"/>
  </w:num>
  <w:num w:numId="50">
    <w:abstractNumId w:val="8"/>
  </w:num>
  <w:num w:numId="51">
    <w:abstractNumId w:val="93"/>
  </w:num>
  <w:num w:numId="52">
    <w:abstractNumId w:val="36"/>
  </w:num>
  <w:num w:numId="53">
    <w:abstractNumId w:val="85"/>
  </w:num>
  <w:num w:numId="54">
    <w:abstractNumId w:val="6"/>
  </w:num>
  <w:num w:numId="55">
    <w:abstractNumId w:val="50"/>
  </w:num>
  <w:num w:numId="56">
    <w:abstractNumId w:val="26"/>
  </w:num>
  <w:num w:numId="57">
    <w:abstractNumId w:val="11"/>
  </w:num>
  <w:num w:numId="58">
    <w:abstractNumId w:val="12"/>
  </w:num>
  <w:num w:numId="59">
    <w:abstractNumId w:val="60"/>
  </w:num>
  <w:num w:numId="60">
    <w:abstractNumId w:val="22"/>
  </w:num>
  <w:num w:numId="61">
    <w:abstractNumId w:val="80"/>
  </w:num>
  <w:num w:numId="62">
    <w:abstractNumId w:val="24"/>
  </w:num>
  <w:num w:numId="63">
    <w:abstractNumId w:val="65"/>
  </w:num>
  <w:num w:numId="64">
    <w:abstractNumId w:val="5"/>
  </w:num>
  <w:num w:numId="65">
    <w:abstractNumId w:val="77"/>
  </w:num>
  <w:num w:numId="66">
    <w:abstractNumId w:val="82"/>
  </w:num>
  <w:num w:numId="67">
    <w:abstractNumId w:val="31"/>
  </w:num>
  <w:num w:numId="68">
    <w:abstractNumId w:val="55"/>
  </w:num>
  <w:num w:numId="69">
    <w:abstractNumId w:val="73"/>
  </w:num>
  <w:num w:numId="70">
    <w:abstractNumId w:val="68"/>
  </w:num>
  <w:num w:numId="71">
    <w:abstractNumId w:val="14"/>
  </w:num>
  <w:num w:numId="72">
    <w:abstractNumId w:val="42"/>
  </w:num>
  <w:num w:numId="73">
    <w:abstractNumId w:val="9"/>
  </w:num>
  <w:num w:numId="74">
    <w:abstractNumId w:val="48"/>
  </w:num>
  <w:num w:numId="75">
    <w:abstractNumId w:val="62"/>
  </w:num>
  <w:num w:numId="76">
    <w:abstractNumId w:val="56"/>
  </w:num>
  <w:num w:numId="77">
    <w:abstractNumId w:val="20"/>
  </w:num>
  <w:num w:numId="78">
    <w:abstractNumId w:val="47"/>
  </w:num>
  <w:num w:numId="79">
    <w:abstractNumId w:val="79"/>
  </w:num>
  <w:num w:numId="80">
    <w:abstractNumId w:val="13"/>
  </w:num>
  <w:num w:numId="81">
    <w:abstractNumId w:val="89"/>
  </w:num>
  <w:num w:numId="82">
    <w:abstractNumId w:val="63"/>
  </w:num>
  <w:num w:numId="83">
    <w:abstractNumId w:val="76"/>
  </w:num>
  <w:num w:numId="84">
    <w:abstractNumId w:val="27"/>
  </w:num>
  <w:num w:numId="85">
    <w:abstractNumId w:val="57"/>
  </w:num>
  <w:num w:numId="86">
    <w:abstractNumId w:val="54"/>
  </w:num>
  <w:num w:numId="87">
    <w:abstractNumId w:val="67"/>
  </w:num>
  <w:num w:numId="88">
    <w:abstractNumId w:val="23"/>
  </w:num>
  <w:num w:numId="89">
    <w:abstractNumId w:val="94"/>
  </w:num>
  <w:num w:numId="90">
    <w:abstractNumId w:val="95"/>
  </w:num>
  <w:num w:numId="91">
    <w:abstractNumId w:val="4"/>
  </w:num>
  <w:num w:numId="92">
    <w:abstractNumId w:val="41"/>
  </w:num>
  <w:num w:numId="93">
    <w:abstractNumId w:val="2"/>
  </w:num>
  <w:num w:numId="94">
    <w:abstractNumId w:val="49"/>
  </w:num>
  <w:num w:numId="95">
    <w:abstractNumId w:val="35"/>
  </w:num>
  <w:num w:numId="96">
    <w:abstractNumId w:val="3"/>
  </w:num>
  <w:num w:numId="97">
    <w:abstractNumId w:val="46"/>
  </w:num>
  <w:numIdMacAtCleanup w:val="9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F1E"/>
    <w:rsid w:val="0000431C"/>
    <w:rsid w:val="00026F1E"/>
    <w:rsid w:val="000D17A8"/>
    <w:rsid w:val="000D4739"/>
    <w:rsid w:val="000E5BD7"/>
    <w:rsid w:val="001223E3"/>
    <w:rsid w:val="0014390E"/>
    <w:rsid w:val="001545F4"/>
    <w:rsid w:val="001A4917"/>
    <w:rsid w:val="001A4A49"/>
    <w:rsid w:val="001B2003"/>
    <w:rsid w:val="001B4946"/>
    <w:rsid w:val="001C38A4"/>
    <w:rsid w:val="001D1FB9"/>
    <w:rsid w:val="001D4BA7"/>
    <w:rsid w:val="00204D88"/>
    <w:rsid w:val="00205344"/>
    <w:rsid w:val="002258B4"/>
    <w:rsid w:val="00230EDB"/>
    <w:rsid w:val="0023564D"/>
    <w:rsid w:val="0027763A"/>
    <w:rsid w:val="00294D27"/>
    <w:rsid w:val="002D265B"/>
    <w:rsid w:val="002E1C05"/>
    <w:rsid w:val="003062D4"/>
    <w:rsid w:val="00321CF6"/>
    <w:rsid w:val="00321E83"/>
    <w:rsid w:val="00340AB4"/>
    <w:rsid w:val="0035269E"/>
    <w:rsid w:val="00356180"/>
    <w:rsid w:val="003B0FBE"/>
    <w:rsid w:val="003B2F7E"/>
    <w:rsid w:val="003C0A92"/>
    <w:rsid w:val="003D4916"/>
    <w:rsid w:val="003D5D15"/>
    <w:rsid w:val="00406BF0"/>
    <w:rsid w:val="004322F6"/>
    <w:rsid w:val="004A4BA2"/>
    <w:rsid w:val="004C30FE"/>
    <w:rsid w:val="004D0265"/>
    <w:rsid w:val="004D205D"/>
    <w:rsid w:val="004D607F"/>
    <w:rsid w:val="004E0C50"/>
    <w:rsid w:val="004E35B5"/>
    <w:rsid w:val="004F2E1A"/>
    <w:rsid w:val="00540346"/>
    <w:rsid w:val="00555500"/>
    <w:rsid w:val="005811FB"/>
    <w:rsid w:val="00587F8D"/>
    <w:rsid w:val="00594AA2"/>
    <w:rsid w:val="005A572D"/>
    <w:rsid w:val="005A666D"/>
    <w:rsid w:val="005A7B25"/>
    <w:rsid w:val="005B6370"/>
    <w:rsid w:val="005D53C1"/>
    <w:rsid w:val="005E5148"/>
    <w:rsid w:val="005E7392"/>
    <w:rsid w:val="005E749A"/>
    <w:rsid w:val="005F7999"/>
    <w:rsid w:val="00600023"/>
    <w:rsid w:val="00600579"/>
    <w:rsid w:val="006053DA"/>
    <w:rsid w:val="00607D3B"/>
    <w:rsid w:val="0061309F"/>
    <w:rsid w:val="00622DAD"/>
    <w:rsid w:val="00653FFA"/>
    <w:rsid w:val="00680364"/>
    <w:rsid w:val="0069368F"/>
    <w:rsid w:val="006A0D91"/>
    <w:rsid w:val="006B3C3B"/>
    <w:rsid w:val="006C2F50"/>
    <w:rsid w:val="006C5450"/>
    <w:rsid w:val="006E3BDE"/>
    <w:rsid w:val="006F7460"/>
    <w:rsid w:val="00710DAA"/>
    <w:rsid w:val="007210D4"/>
    <w:rsid w:val="0073086B"/>
    <w:rsid w:val="00754EB6"/>
    <w:rsid w:val="0076063B"/>
    <w:rsid w:val="00791D0C"/>
    <w:rsid w:val="007C3726"/>
    <w:rsid w:val="007D65E7"/>
    <w:rsid w:val="007E0F6D"/>
    <w:rsid w:val="008100A1"/>
    <w:rsid w:val="008105BA"/>
    <w:rsid w:val="0085278B"/>
    <w:rsid w:val="008A63B7"/>
    <w:rsid w:val="008B6E32"/>
    <w:rsid w:val="008E5D1B"/>
    <w:rsid w:val="008F0007"/>
    <w:rsid w:val="00904F36"/>
    <w:rsid w:val="00905686"/>
    <w:rsid w:val="00912359"/>
    <w:rsid w:val="00914D7E"/>
    <w:rsid w:val="009223E9"/>
    <w:rsid w:val="00933091"/>
    <w:rsid w:val="00960107"/>
    <w:rsid w:val="009A5D3E"/>
    <w:rsid w:val="009D6CB8"/>
    <w:rsid w:val="009F78FA"/>
    <w:rsid w:val="00A13E9C"/>
    <w:rsid w:val="00A168C0"/>
    <w:rsid w:val="00A37516"/>
    <w:rsid w:val="00A834A5"/>
    <w:rsid w:val="00A97B24"/>
    <w:rsid w:val="00AA588E"/>
    <w:rsid w:val="00AC42C8"/>
    <w:rsid w:val="00B604E4"/>
    <w:rsid w:val="00B61A6D"/>
    <w:rsid w:val="00B6685D"/>
    <w:rsid w:val="00B91E7D"/>
    <w:rsid w:val="00B92B20"/>
    <w:rsid w:val="00BC61BD"/>
    <w:rsid w:val="00BE2D9B"/>
    <w:rsid w:val="00C00E4A"/>
    <w:rsid w:val="00C02B30"/>
    <w:rsid w:val="00C22501"/>
    <w:rsid w:val="00C51BBB"/>
    <w:rsid w:val="00C73497"/>
    <w:rsid w:val="00CA3278"/>
    <w:rsid w:val="00CA4633"/>
    <w:rsid w:val="00CB2883"/>
    <w:rsid w:val="00D7096D"/>
    <w:rsid w:val="00D80BB6"/>
    <w:rsid w:val="00D96A2F"/>
    <w:rsid w:val="00DB519C"/>
    <w:rsid w:val="00DC33A2"/>
    <w:rsid w:val="00DF09E5"/>
    <w:rsid w:val="00DF4817"/>
    <w:rsid w:val="00E0124C"/>
    <w:rsid w:val="00E53C8D"/>
    <w:rsid w:val="00E56FB0"/>
    <w:rsid w:val="00E778DF"/>
    <w:rsid w:val="00E92917"/>
    <w:rsid w:val="00E93905"/>
    <w:rsid w:val="00EE7939"/>
    <w:rsid w:val="00F10C5B"/>
    <w:rsid w:val="00F23C83"/>
    <w:rsid w:val="00F4373B"/>
    <w:rsid w:val="00F67B69"/>
    <w:rsid w:val="00F72ECA"/>
    <w:rsid w:val="00F82ACC"/>
    <w:rsid w:val="00FA57BA"/>
    <w:rsid w:val="00FB3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026F1E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1BBB"/>
    <w:pPr>
      <w:keepNext/>
      <w:widowControl/>
      <w:suppressAutoHyphens/>
      <w:spacing w:before="240" w:after="60"/>
      <w:outlineLvl w:val="0"/>
    </w:pPr>
    <w:rPr>
      <w:rFonts w:ascii="Arial" w:hAnsi="Arial" w:cs="Arial"/>
      <w:b/>
      <w:bCs/>
      <w:color w:val="auto"/>
      <w:kern w:val="32"/>
      <w:sz w:val="32"/>
      <w:szCs w:val="32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1BBB"/>
    <w:rPr>
      <w:rFonts w:ascii="Arial" w:hAnsi="Arial" w:cs="Arial"/>
      <w:b/>
      <w:bCs/>
      <w:kern w:val="32"/>
      <w:sz w:val="32"/>
      <w:szCs w:val="32"/>
      <w:lang w:eastAsia="ar-SA" w:bidi="ar-SA"/>
    </w:rPr>
  </w:style>
  <w:style w:type="character" w:styleId="Hyperlink">
    <w:name w:val="Hyperlink"/>
    <w:basedOn w:val="DefaultParagraphFont"/>
    <w:uiPriority w:val="99"/>
    <w:rsid w:val="00026F1E"/>
    <w:rPr>
      <w:rFonts w:cs="Times New Roman"/>
      <w:color w:val="000080"/>
      <w:u w:val="single"/>
    </w:rPr>
  </w:style>
  <w:style w:type="character" w:customStyle="1" w:styleId="a">
    <w:name w:val="Подпись к картинке_"/>
    <w:basedOn w:val="DefaultParagraphFont"/>
    <w:link w:val="a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32">
    <w:name w:val="Заголовок №3 (2)_"/>
    <w:basedOn w:val="DefaultParagraphFont"/>
    <w:link w:val="32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20">
    <w:name w:val="Основной текст (2)"/>
    <w:basedOn w:val="2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12pt">
    <w:name w:val="Основной текст (2) + 12 pt"/>
    <w:aliases w:val="Курсив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1">
    <w:name w:val="Колонтитул_"/>
    <w:basedOn w:val="DefaultParagraphFont"/>
    <w:link w:val="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a2">
    <w:name w:val="Колонтитул + Полужирный"/>
    <w:aliases w:val="Не курсив"/>
    <w:basedOn w:val="a1"/>
    <w:uiPriority w:val="99"/>
    <w:rsid w:val="00026F1E"/>
    <w:rPr>
      <w:b/>
      <w:b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">
    <w:name w:val="Колонтитул + 9"/>
    <w:aliases w:val="5 pt,Не курсив6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22">
    <w:name w:val="Заголовок №2_"/>
    <w:basedOn w:val="DefaultParagraphFont"/>
    <w:link w:val="23"/>
    <w:uiPriority w:val="99"/>
    <w:locked/>
    <w:rsid w:val="00026F1E"/>
    <w:rPr>
      <w:rFonts w:ascii="Times New Roman" w:hAnsi="Times New Roman" w:cs="Times New Roman"/>
      <w:b/>
      <w:bCs/>
      <w:sz w:val="30"/>
      <w:szCs w:val="30"/>
      <w:u w:val="none"/>
    </w:rPr>
  </w:style>
  <w:style w:type="character" w:customStyle="1" w:styleId="4">
    <w:name w:val="Заголовок №4_"/>
    <w:basedOn w:val="DefaultParagraphFont"/>
    <w:link w:val="4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1">
    <w:name w:val="Заголовок №3_"/>
    <w:basedOn w:val="DefaultParagraphFont"/>
    <w:link w:val="31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3">
    <w:name w:val="Заголовок №3"/>
    <w:basedOn w:val="31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12pt2">
    <w:name w:val="Основной текст (2) + 12 pt2"/>
    <w:aliases w:val="Курсив5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210pt">
    <w:name w:val="Основной текст (2) + 10 pt"/>
    <w:aliases w:val="Полужирный"/>
    <w:basedOn w:val="2"/>
    <w:uiPriority w:val="99"/>
    <w:rsid w:val="00026F1E"/>
    <w:rPr>
      <w:b/>
      <w:b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210">
    <w:name w:val="Основной текст (2) + 10"/>
    <w:aliases w:val="5 pt4"/>
    <w:basedOn w:val="2"/>
    <w:uiPriority w:val="99"/>
    <w:rsid w:val="00026F1E"/>
    <w:rPr>
      <w:color w:val="000000"/>
      <w:spacing w:val="0"/>
      <w:w w:val="100"/>
      <w:position w:val="0"/>
      <w:sz w:val="21"/>
      <w:szCs w:val="21"/>
      <w:lang w:val="ru-RU" w:eastAsia="ru-RU"/>
    </w:rPr>
  </w:style>
  <w:style w:type="character" w:customStyle="1" w:styleId="41">
    <w:name w:val="Основной текст (4)_"/>
    <w:basedOn w:val="DefaultParagraphFont"/>
    <w:link w:val="410"/>
    <w:uiPriority w:val="99"/>
    <w:locked/>
    <w:rsid w:val="00026F1E"/>
    <w:rPr>
      <w:rFonts w:ascii="Times New Roman" w:hAnsi="Times New Roman" w:cs="Times New Roman"/>
      <w:i/>
      <w:iCs/>
      <w:sz w:val="20"/>
      <w:szCs w:val="20"/>
      <w:u w:val="none"/>
    </w:rPr>
  </w:style>
  <w:style w:type="character" w:customStyle="1" w:styleId="5">
    <w:name w:val="Основной текст (5)_"/>
    <w:basedOn w:val="DefaultParagraphFont"/>
    <w:link w:val="5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50">
    <w:name w:val="Основной текст (5)"/>
    <w:basedOn w:val="5"/>
    <w:uiPriority w:val="99"/>
    <w:rsid w:val="00026F1E"/>
    <w:rPr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3">
    <w:name w:val="Подпись к таблице_"/>
    <w:basedOn w:val="DefaultParagraphFont"/>
    <w:link w:val="a4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">
    <w:name w:val="Основной текст (6)_"/>
    <w:basedOn w:val="DefaultParagraphFont"/>
    <w:link w:val="6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12pt">
    <w:name w:val="Основной текст (6) + 12 pt"/>
    <w:aliases w:val="Курсив4"/>
    <w:basedOn w:val="6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">
    <w:name w:val="Основной текст (7)_"/>
    <w:basedOn w:val="DefaultParagraphFont"/>
    <w:link w:val="71"/>
    <w:uiPriority w:val="99"/>
    <w:locked/>
    <w:rsid w:val="00026F1E"/>
    <w:rPr>
      <w:rFonts w:ascii="Times New Roman" w:hAnsi="Times New Roman" w:cs="Times New Roman"/>
      <w:sz w:val="21"/>
      <w:szCs w:val="21"/>
      <w:u w:val="none"/>
    </w:rPr>
  </w:style>
  <w:style w:type="character" w:customStyle="1" w:styleId="212pt1">
    <w:name w:val="Основной текст (2) + 12 pt1"/>
    <w:aliases w:val="Курсив3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12pt">
    <w:name w:val="Основной текст (7) + 12 pt"/>
    <w:aliases w:val="Курсив2"/>
    <w:basedOn w:val="7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0">
    <w:name w:val="Основной текст (7)"/>
    <w:basedOn w:val="7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026F1E"/>
    <w:rPr>
      <w:rFonts w:ascii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12">
    <w:name w:val="Заголовок №1"/>
    <w:basedOn w:val="10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92">
    <w:name w:val="Колонтитул + 92"/>
    <w:aliases w:val="5 pt3,Полужирный1,Не курсив5"/>
    <w:basedOn w:val="a1"/>
    <w:uiPriority w:val="99"/>
    <w:rsid w:val="00026F1E"/>
    <w:rPr>
      <w:b/>
      <w:bCs/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511pt">
    <w:name w:val="Основной текст (5) + 11 pt"/>
    <w:aliases w:val="Не курсив4"/>
    <w:basedOn w:val="5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0pt1">
    <w:name w:val="Основной текст (2) + 10 pt1"/>
    <w:aliases w:val="Курсив1"/>
    <w:basedOn w:val="2"/>
    <w:uiPriority w:val="99"/>
    <w:rsid w:val="00026F1E"/>
    <w:rPr>
      <w:i/>
      <w:i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a5">
    <w:name w:val="Колонтитул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42">
    <w:name w:val="Основной текст (4)"/>
    <w:basedOn w:val="41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4100">
    <w:name w:val="Основной текст (4) + 10"/>
    <w:aliases w:val="5 pt2,Не курсив3"/>
    <w:basedOn w:val="41"/>
    <w:uiPriority w:val="99"/>
    <w:rsid w:val="00026F1E"/>
    <w:rPr>
      <w:color w:val="000000"/>
      <w:spacing w:val="0"/>
      <w:w w:val="100"/>
      <w:position w:val="0"/>
      <w:sz w:val="21"/>
      <w:szCs w:val="21"/>
    </w:rPr>
  </w:style>
  <w:style w:type="character" w:customStyle="1" w:styleId="411pt">
    <w:name w:val="Основной текст (4) + 11 pt"/>
    <w:aliases w:val="Не курсив2"/>
    <w:basedOn w:val="41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20">
    <w:name w:val="Основной текст (2)2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4">
    <w:name w:val="Основной текст (2) + Малые прописные"/>
    <w:basedOn w:val="2"/>
    <w:uiPriority w:val="99"/>
    <w:rsid w:val="00026F1E"/>
    <w:rPr>
      <w:smallCaps/>
      <w:color w:val="000000"/>
      <w:spacing w:val="0"/>
      <w:w w:val="100"/>
      <w:position w:val="0"/>
      <w:lang w:val="ru-RU" w:eastAsia="ru-RU"/>
    </w:rPr>
  </w:style>
  <w:style w:type="character" w:customStyle="1" w:styleId="a6">
    <w:name w:val="Колонтитул + Не курсив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1">
    <w:name w:val="Колонтитул + 91"/>
    <w:aliases w:val="5 pt1,Не курсив1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72">
    <w:name w:val="Основной текст (7)2"/>
    <w:basedOn w:val="DefaultParagraphFont"/>
    <w:uiPriority w:val="99"/>
    <w:rsid w:val="00026F1E"/>
    <w:rPr>
      <w:rFonts w:ascii="Times New Roman" w:hAnsi="Times New Roman" w:cs="Times New Roman"/>
      <w:sz w:val="21"/>
      <w:szCs w:val="21"/>
      <w:u w:val="none"/>
    </w:rPr>
  </w:style>
  <w:style w:type="paragraph" w:customStyle="1" w:styleId="a0">
    <w:name w:val="Подпись к картинке"/>
    <w:basedOn w:val="Normal"/>
    <w:link w:val="a"/>
    <w:uiPriority w:val="99"/>
    <w:rsid w:val="00026F1E"/>
    <w:pPr>
      <w:shd w:val="clear" w:color="auto" w:fill="FFFFFF"/>
      <w:spacing w:line="274" w:lineRule="exact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21">
    <w:name w:val="Основной текст (2)1"/>
    <w:basedOn w:val="Normal"/>
    <w:link w:val="2"/>
    <w:uiPriority w:val="99"/>
    <w:rsid w:val="00026F1E"/>
    <w:pPr>
      <w:shd w:val="clear" w:color="auto" w:fill="FFFFFF"/>
      <w:spacing w:line="274" w:lineRule="exact"/>
      <w:ind w:hanging="88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026F1E"/>
    <w:pPr>
      <w:shd w:val="clear" w:color="auto" w:fill="FFFFFF"/>
      <w:spacing w:line="418" w:lineRule="exact"/>
      <w:jc w:val="center"/>
    </w:pPr>
    <w:rPr>
      <w:rFonts w:ascii="Times New Roman" w:hAnsi="Times New Roman" w:cs="Times New Roman"/>
    </w:rPr>
  </w:style>
  <w:style w:type="paragraph" w:customStyle="1" w:styleId="320">
    <w:name w:val="Заголовок №3 (2)"/>
    <w:basedOn w:val="Normal"/>
    <w:link w:val="32"/>
    <w:uiPriority w:val="99"/>
    <w:rsid w:val="00026F1E"/>
    <w:pPr>
      <w:shd w:val="clear" w:color="auto" w:fill="FFFFFF"/>
      <w:spacing w:line="418" w:lineRule="exact"/>
      <w:jc w:val="center"/>
      <w:outlineLvl w:val="2"/>
    </w:pPr>
    <w:rPr>
      <w:rFonts w:ascii="Times New Roman" w:hAnsi="Times New Roman" w:cs="Times New Roman"/>
    </w:rPr>
  </w:style>
  <w:style w:type="paragraph" w:customStyle="1" w:styleId="1">
    <w:name w:val="Колонтитул1"/>
    <w:basedOn w:val="Normal"/>
    <w:link w:val="a1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i/>
      <w:iCs/>
    </w:rPr>
  </w:style>
  <w:style w:type="paragraph" w:customStyle="1" w:styleId="23">
    <w:name w:val="Заголовок №2"/>
    <w:basedOn w:val="Normal"/>
    <w:link w:val="22"/>
    <w:uiPriority w:val="99"/>
    <w:rsid w:val="00026F1E"/>
    <w:pPr>
      <w:shd w:val="clear" w:color="auto" w:fill="FFFFFF"/>
      <w:spacing w:line="240" w:lineRule="atLeast"/>
      <w:jc w:val="center"/>
      <w:outlineLvl w:val="1"/>
    </w:pPr>
    <w:rPr>
      <w:rFonts w:ascii="Times New Roman" w:hAnsi="Times New Roman" w:cs="Times New Roman"/>
      <w:b/>
      <w:bCs/>
      <w:sz w:val="30"/>
      <w:szCs w:val="30"/>
    </w:rPr>
  </w:style>
  <w:style w:type="paragraph" w:customStyle="1" w:styleId="40">
    <w:name w:val="Заголовок №4"/>
    <w:basedOn w:val="Normal"/>
    <w:link w:val="4"/>
    <w:uiPriority w:val="99"/>
    <w:rsid w:val="00026F1E"/>
    <w:pPr>
      <w:shd w:val="clear" w:color="auto" w:fill="FFFFFF"/>
      <w:spacing w:line="413" w:lineRule="exact"/>
      <w:ind w:hanging="2040"/>
      <w:jc w:val="both"/>
      <w:outlineLvl w:val="3"/>
    </w:pPr>
    <w:rPr>
      <w:rFonts w:ascii="Times New Roman" w:hAnsi="Times New Roman" w:cs="Times New Roman"/>
      <w:sz w:val="22"/>
      <w:szCs w:val="22"/>
    </w:rPr>
  </w:style>
  <w:style w:type="paragraph" w:customStyle="1" w:styleId="310">
    <w:name w:val="Заголовок №31"/>
    <w:basedOn w:val="Normal"/>
    <w:link w:val="31"/>
    <w:uiPriority w:val="99"/>
    <w:rsid w:val="00026F1E"/>
    <w:pPr>
      <w:shd w:val="clear" w:color="auto" w:fill="FFFFFF"/>
      <w:spacing w:line="240" w:lineRule="atLeast"/>
      <w:jc w:val="center"/>
      <w:outlineLvl w:val="2"/>
    </w:pPr>
    <w:rPr>
      <w:rFonts w:ascii="Times New Roman" w:hAnsi="Times New Roman" w:cs="Times New Roman"/>
      <w:sz w:val="22"/>
      <w:szCs w:val="22"/>
    </w:rPr>
  </w:style>
  <w:style w:type="paragraph" w:customStyle="1" w:styleId="410">
    <w:name w:val="Основной текст (4)1"/>
    <w:basedOn w:val="Normal"/>
    <w:link w:val="41"/>
    <w:uiPriority w:val="99"/>
    <w:rsid w:val="00026F1E"/>
    <w:pPr>
      <w:shd w:val="clear" w:color="auto" w:fill="FFFFFF"/>
      <w:spacing w:line="235" w:lineRule="exact"/>
      <w:ind w:hanging="480"/>
      <w:jc w:val="both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51">
    <w:name w:val="Основной текст (5)1"/>
    <w:basedOn w:val="Normal"/>
    <w:link w:val="5"/>
    <w:uiPriority w:val="99"/>
    <w:rsid w:val="00026F1E"/>
    <w:pPr>
      <w:shd w:val="clear" w:color="auto" w:fill="FFFFFF"/>
      <w:spacing w:line="504" w:lineRule="exact"/>
      <w:ind w:hanging="120"/>
      <w:jc w:val="both"/>
    </w:pPr>
    <w:rPr>
      <w:rFonts w:ascii="Times New Roman" w:hAnsi="Times New Roman" w:cs="Times New Roman"/>
      <w:i/>
      <w:iCs/>
    </w:rPr>
  </w:style>
  <w:style w:type="paragraph" w:customStyle="1" w:styleId="a4">
    <w:name w:val="Подпись к таблице"/>
    <w:basedOn w:val="Normal"/>
    <w:link w:val="a3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Normal"/>
    <w:link w:val="6"/>
    <w:uiPriority w:val="99"/>
    <w:rsid w:val="00026F1E"/>
    <w:pPr>
      <w:shd w:val="clear" w:color="auto" w:fill="FFFFFF"/>
      <w:spacing w:line="250" w:lineRule="exact"/>
      <w:jc w:val="both"/>
    </w:pPr>
    <w:rPr>
      <w:rFonts w:ascii="Times New Roman" w:hAnsi="Times New Roman" w:cs="Times New Roman"/>
      <w:sz w:val="22"/>
      <w:szCs w:val="22"/>
    </w:rPr>
  </w:style>
  <w:style w:type="paragraph" w:customStyle="1" w:styleId="71">
    <w:name w:val="Основной текст (7)1"/>
    <w:basedOn w:val="Normal"/>
    <w:link w:val="7"/>
    <w:uiPriority w:val="99"/>
    <w:rsid w:val="00026F1E"/>
    <w:pPr>
      <w:shd w:val="clear" w:color="auto" w:fill="FFFFFF"/>
      <w:spacing w:line="245" w:lineRule="exact"/>
      <w:jc w:val="both"/>
    </w:pPr>
    <w:rPr>
      <w:rFonts w:ascii="Times New Roman" w:hAnsi="Times New Roman" w:cs="Times New Roman"/>
      <w:sz w:val="21"/>
      <w:szCs w:val="21"/>
    </w:rPr>
  </w:style>
  <w:style w:type="paragraph" w:customStyle="1" w:styleId="11">
    <w:name w:val="Заголовок №11"/>
    <w:basedOn w:val="Normal"/>
    <w:link w:val="10"/>
    <w:uiPriority w:val="99"/>
    <w:rsid w:val="00026F1E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E7392"/>
    <w:pPr>
      <w:widowControl/>
      <w:spacing w:after="120"/>
    </w:pPr>
    <w:rPr>
      <w:rFonts w:ascii="Times New Roman" w:hAnsi="Times New Roman" w:cs="Times New Roman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E7392"/>
    <w:rPr>
      <w:rFonts w:ascii="Times New Roman" w:hAnsi="Times New Roman" w:cs="Times New Roman"/>
      <w:lang w:bidi="ar-SA"/>
    </w:rPr>
  </w:style>
  <w:style w:type="character" w:customStyle="1" w:styleId="a7">
    <w:name w:val="Основной текст Знак"/>
    <w:basedOn w:val="DefaultParagraphFont"/>
    <w:uiPriority w:val="99"/>
    <w:semiHidden/>
    <w:rsid w:val="005E7392"/>
    <w:rPr>
      <w:rFonts w:cs="Times New Roman"/>
      <w:color w:val="000000"/>
    </w:rPr>
  </w:style>
  <w:style w:type="paragraph" w:styleId="FootnoteText">
    <w:name w:val="footnote text"/>
    <w:basedOn w:val="Normal"/>
    <w:link w:val="FootnoteTextChar"/>
    <w:uiPriority w:val="99"/>
    <w:semiHidden/>
    <w:rsid w:val="005E7392"/>
    <w:pPr>
      <w:widowControl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E7392"/>
    <w:rPr>
      <w:rFonts w:ascii="Times New Roman" w:hAnsi="Times New Roman" w:cs="Times New Roman"/>
      <w:sz w:val="20"/>
      <w:szCs w:val="20"/>
      <w:lang w:bidi="ar-SA"/>
    </w:rPr>
  </w:style>
  <w:style w:type="character" w:styleId="FootnoteReference">
    <w:name w:val="footnote reference"/>
    <w:basedOn w:val="DefaultParagraphFont"/>
    <w:uiPriority w:val="99"/>
    <w:semiHidden/>
    <w:rsid w:val="005E7392"/>
    <w:rPr>
      <w:rFonts w:cs="Times New Roman"/>
      <w:vertAlign w:val="superscript"/>
    </w:rPr>
  </w:style>
  <w:style w:type="paragraph" w:customStyle="1" w:styleId="Style20">
    <w:name w:val="Style20"/>
    <w:basedOn w:val="Normal"/>
    <w:uiPriority w:val="99"/>
    <w:rsid w:val="00754EB6"/>
    <w:pPr>
      <w:autoSpaceDE w:val="0"/>
      <w:autoSpaceDN w:val="0"/>
      <w:adjustRightInd w:val="0"/>
      <w:spacing w:line="278" w:lineRule="exact"/>
      <w:jc w:val="center"/>
    </w:pPr>
    <w:rPr>
      <w:rFonts w:ascii="Times New Roman" w:hAnsi="Times New Roman" w:cs="Times New Roman"/>
      <w:color w:val="auto"/>
    </w:rPr>
  </w:style>
  <w:style w:type="paragraph" w:styleId="ListParagraph">
    <w:name w:val="List Paragraph"/>
    <w:basedOn w:val="Normal"/>
    <w:uiPriority w:val="99"/>
    <w:qFormat/>
    <w:rsid w:val="00754EB6"/>
    <w:pPr>
      <w:ind w:left="720"/>
      <w:contextualSpacing/>
    </w:pPr>
  </w:style>
  <w:style w:type="paragraph" w:customStyle="1" w:styleId="ConsPlusNormal">
    <w:name w:val="ConsPlusNormal"/>
    <w:uiPriority w:val="99"/>
    <w:rsid w:val="005A666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99"/>
    <w:rsid w:val="00600023"/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99"/>
    <w:qFormat/>
    <w:rsid w:val="008F0007"/>
    <w:pPr>
      <w:keepLines/>
      <w:suppressAutoHyphens w:val="0"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TOC2">
    <w:name w:val="toc 2"/>
    <w:basedOn w:val="Normal"/>
    <w:next w:val="Normal"/>
    <w:autoRedefine/>
    <w:uiPriority w:val="99"/>
    <w:rsid w:val="008F0007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99"/>
    <w:rsid w:val="008F0007"/>
    <w:pPr>
      <w:tabs>
        <w:tab w:val="right" w:leader="dot" w:pos="9687"/>
      </w:tabs>
      <w:spacing w:after="100"/>
    </w:pPr>
    <w:rPr>
      <w:noProof/>
      <w:color w:val="auto"/>
    </w:rPr>
  </w:style>
  <w:style w:type="paragraph" w:styleId="TOC1">
    <w:name w:val="toc 1"/>
    <w:basedOn w:val="Normal"/>
    <w:next w:val="Normal"/>
    <w:autoRedefine/>
    <w:uiPriority w:val="99"/>
    <w:rsid w:val="008F0007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rsid w:val="008F000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0007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C2250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22501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semiHidden/>
    <w:rsid w:val="00C2250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22501"/>
    <w:rPr>
      <w:rFonts w:cs="Times New Roman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02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5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footer" Target="footer10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814</TotalTime>
  <Pages>4</Pages>
  <Words>206</Words>
  <Characters>1175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Альбина</cp:lastModifiedBy>
  <cp:revision>66</cp:revision>
  <cp:lastPrinted>2017-08-28T08:04:00Z</cp:lastPrinted>
  <dcterms:created xsi:type="dcterms:W3CDTF">2015-11-03T06:01:00Z</dcterms:created>
  <dcterms:modified xsi:type="dcterms:W3CDTF">2018-09-17T08:43:00Z</dcterms:modified>
</cp:coreProperties>
</file>